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9" w:type="dxa"/>
        <w:tblLayout w:type="fixed"/>
        <w:tblLook w:val="01E0"/>
      </w:tblPr>
      <w:tblGrid>
        <w:gridCol w:w="5070"/>
        <w:gridCol w:w="4819"/>
      </w:tblGrid>
      <w:tr w:rsidR="00BB1842" w:rsidRPr="00AA12AC" w:rsidTr="00320214">
        <w:trPr>
          <w:trHeight w:val="2977"/>
        </w:trPr>
        <w:tc>
          <w:tcPr>
            <w:tcW w:w="5070" w:type="dxa"/>
            <w:vMerge w:val="restart"/>
          </w:tcPr>
          <w:p w:rsidR="00BB1842" w:rsidRPr="006503A0" w:rsidRDefault="00BB1842" w:rsidP="00AA12AC">
            <w:pPr>
              <w:pStyle w:val="Normal1"/>
              <w:tabs>
                <w:tab w:val="left" w:pos="5387"/>
              </w:tabs>
              <w:spacing w:line="240" w:lineRule="auto"/>
              <w:ind w:left="0" w:right="0"/>
              <w:rPr>
                <w:lang w:val="en-US"/>
              </w:rPr>
            </w:pPr>
          </w:p>
          <w:p w:rsidR="006D1623" w:rsidRDefault="006D1623" w:rsidP="00AA12AC">
            <w:pPr>
              <w:pStyle w:val="Normal1"/>
              <w:tabs>
                <w:tab w:val="left" w:pos="5387"/>
              </w:tabs>
              <w:spacing w:line="240" w:lineRule="auto"/>
              <w:ind w:left="0" w:right="0"/>
            </w:pPr>
          </w:p>
          <w:p w:rsidR="00FF3E65" w:rsidRDefault="00FF3E65" w:rsidP="00AA12AC">
            <w:pPr>
              <w:pStyle w:val="Normal1"/>
              <w:tabs>
                <w:tab w:val="left" w:pos="5387"/>
              </w:tabs>
              <w:spacing w:line="240" w:lineRule="auto"/>
              <w:ind w:left="0" w:right="0"/>
            </w:pPr>
          </w:p>
          <w:p w:rsidR="00FF3E65" w:rsidRDefault="00FF3E65" w:rsidP="00AA12AC">
            <w:pPr>
              <w:pStyle w:val="Normal1"/>
              <w:tabs>
                <w:tab w:val="left" w:pos="5387"/>
              </w:tabs>
              <w:spacing w:line="240" w:lineRule="auto"/>
              <w:ind w:left="0" w:right="0"/>
            </w:pPr>
          </w:p>
          <w:p w:rsidR="00FF3E65" w:rsidRDefault="00FF3E65" w:rsidP="00AA12AC">
            <w:pPr>
              <w:pStyle w:val="Normal1"/>
              <w:tabs>
                <w:tab w:val="left" w:pos="5387"/>
              </w:tabs>
              <w:spacing w:line="240" w:lineRule="auto"/>
              <w:ind w:left="0" w:right="0"/>
            </w:pPr>
          </w:p>
          <w:p w:rsidR="00FF3E65" w:rsidRDefault="00FF3E65" w:rsidP="00AA12AC">
            <w:pPr>
              <w:pStyle w:val="Normal1"/>
              <w:tabs>
                <w:tab w:val="left" w:pos="5387"/>
              </w:tabs>
              <w:spacing w:line="240" w:lineRule="auto"/>
              <w:ind w:left="0" w:right="0"/>
            </w:pPr>
          </w:p>
          <w:p w:rsidR="00FF3E65" w:rsidRDefault="00FF3E65" w:rsidP="00AA12AC">
            <w:pPr>
              <w:pStyle w:val="Normal1"/>
              <w:tabs>
                <w:tab w:val="left" w:pos="5387"/>
              </w:tabs>
              <w:spacing w:line="240" w:lineRule="auto"/>
              <w:ind w:left="0" w:right="0"/>
            </w:pPr>
          </w:p>
          <w:p w:rsidR="00FF3E65" w:rsidRDefault="00FF3E65" w:rsidP="00AA12AC">
            <w:pPr>
              <w:pStyle w:val="Normal1"/>
              <w:tabs>
                <w:tab w:val="left" w:pos="5387"/>
              </w:tabs>
              <w:spacing w:line="240" w:lineRule="auto"/>
              <w:ind w:left="0" w:right="0"/>
            </w:pPr>
          </w:p>
          <w:p w:rsidR="00FF3E65" w:rsidRDefault="00FF3E65" w:rsidP="00AA12AC">
            <w:pPr>
              <w:pStyle w:val="Normal1"/>
              <w:tabs>
                <w:tab w:val="left" w:pos="5387"/>
              </w:tabs>
              <w:spacing w:line="240" w:lineRule="auto"/>
              <w:ind w:left="0" w:right="0"/>
            </w:pPr>
          </w:p>
          <w:p w:rsidR="00FF3E65" w:rsidRDefault="00FF3E65" w:rsidP="00AA12AC">
            <w:pPr>
              <w:pStyle w:val="Normal1"/>
              <w:tabs>
                <w:tab w:val="left" w:pos="5387"/>
              </w:tabs>
              <w:spacing w:line="240" w:lineRule="auto"/>
              <w:ind w:left="0" w:right="0"/>
            </w:pPr>
          </w:p>
          <w:p w:rsidR="00FF3E65" w:rsidRDefault="00FF3E65" w:rsidP="00AA12AC">
            <w:pPr>
              <w:pStyle w:val="Normal1"/>
              <w:tabs>
                <w:tab w:val="left" w:pos="5387"/>
              </w:tabs>
              <w:spacing w:line="240" w:lineRule="auto"/>
              <w:ind w:left="0" w:right="0"/>
            </w:pPr>
          </w:p>
          <w:p w:rsidR="00FF3E65" w:rsidRDefault="00FF3E65" w:rsidP="00AA12AC">
            <w:pPr>
              <w:pStyle w:val="Normal1"/>
              <w:tabs>
                <w:tab w:val="left" w:pos="5387"/>
              </w:tabs>
              <w:spacing w:line="240" w:lineRule="auto"/>
              <w:ind w:left="0" w:right="0"/>
            </w:pPr>
          </w:p>
          <w:p w:rsidR="00FF3E65" w:rsidRDefault="00FF3E65" w:rsidP="00AA12AC">
            <w:pPr>
              <w:pStyle w:val="Normal1"/>
              <w:tabs>
                <w:tab w:val="left" w:pos="5387"/>
              </w:tabs>
              <w:spacing w:line="240" w:lineRule="auto"/>
              <w:ind w:left="0" w:right="0"/>
            </w:pPr>
          </w:p>
          <w:p w:rsidR="00FF3E65" w:rsidRDefault="00FF3E65" w:rsidP="00AA12AC">
            <w:pPr>
              <w:pStyle w:val="Normal1"/>
              <w:tabs>
                <w:tab w:val="left" w:pos="5387"/>
              </w:tabs>
              <w:spacing w:line="240" w:lineRule="auto"/>
              <w:ind w:left="0" w:right="0"/>
            </w:pPr>
          </w:p>
          <w:p w:rsidR="00FF3E65" w:rsidRDefault="00FF3E65" w:rsidP="00AA12AC">
            <w:pPr>
              <w:pStyle w:val="Normal1"/>
              <w:tabs>
                <w:tab w:val="left" w:pos="5387"/>
              </w:tabs>
              <w:spacing w:line="240" w:lineRule="auto"/>
              <w:ind w:left="0" w:right="0"/>
            </w:pPr>
          </w:p>
          <w:p w:rsidR="00FF3E65" w:rsidRDefault="00FF3E65" w:rsidP="00AA12AC">
            <w:pPr>
              <w:pStyle w:val="Normal1"/>
              <w:tabs>
                <w:tab w:val="left" w:pos="5387"/>
              </w:tabs>
              <w:spacing w:line="240" w:lineRule="auto"/>
              <w:ind w:left="0" w:right="0"/>
            </w:pPr>
          </w:p>
          <w:p w:rsidR="00FF3E65" w:rsidRDefault="00FF3E65" w:rsidP="00B44B74">
            <w:pPr>
              <w:pStyle w:val="Normal1"/>
              <w:tabs>
                <w:tab w:val="left" w:pos="5387"/>
              </w:tabs>
              <w:spacing w:line="240" w:lineRule="auto"/>
              <w:ind w:left="0" w:right="1168"/>
              <w:rPr>
                <w:color w:val="FFFFFF"/>
              </w:rPr>
            </w:pPr>
          </w:p>
          <w:p w:rsidR="00BB1842" w:rsidRPr="00882F9E" w:rsidRDefault="00F930FF" w:rsidP="007A37E2">
            <w:pPr>
              <w:pStyle w:val="Normal1"/>
              <w:tabs>
                <w:tab w:val="left" w:pos="5387"/>
              </w:tabs>
              <w:spacing w:line="240" w:lineRule="auto"/>
              <w:ind w:left="0" w:right="1168"/>
            </w:pPr>
            <w:r>
              <w:rPr>
                <w:b w:val="0"/>
                <w:sz w:val="28"/>
                <w:szCs w:val="28"/>
              </w:rPr>
              <w:t xml:space="preserve">     </w:t>
            </w:r>
            <w:r w:rsidR="00882F9E">
              <w:rPr>
                <w:b w:val="0"/>
                <w:sz w:val="28"/>
                <w:szCs w:val="28"/>
              </w:rPr>
              <w:t>О</w:t>
            </w:r>
            <w:r w:rsidR="00FF3E65">
              <w:rPr>
                <w:b w:val="0"/>
                <w:sz w:val="28"/>
                <w:szCs w:val="28"/>
              </w:rPr>
              <w:t xml:space="preserve"> поверке</w:t>
            </w:r>
            <w:r w:rsidR="007A37E2">
              <w:rPr>
                <w:b w:val="0"/>
                <w:sz w:val="28"/>
                <w:szCs w:val="28"/>
              </w:rPr>
              <w:t xml:space="preserve"> СИ</w:t>
            </w:r>
          </w:p>
        </w:tc>
        <w:tc>
          <w:tcPr>
            <w:tcW w:w="4819" w:type="dxa"/>
          </w:tcPr>
          <w:p w:rsidR="007A37E2" w:rsidRPr="00361525" w:rsidRDefault="00361525" w:rsidP="00E01A74">
            <w:pPr>
              <w:pStyle w:val="Normal1"/>
              <w:spacing w:line="240" w:lineRule="auto"/>
              <w:ind w:left="0" w:right="0"/>
              <w:jc w:val="left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Заместителю директора</w:t>
            </w:r>
          </w:p>
          <w:p w:rsidR="00882F9E" w:rsidRDefault="00FF3E65" w:rsidP="00F930FF">
            <w:pPr>
              <w:pStyle w:val="Normal1"/>
              <w:spacing w:line="360" w:lineRule="auto"/>
              <w:ind w:left="0" w:right="0"/>
              <w:jc w:val="left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ФБУ «Самарский ЦСМ»</w:t>
            </w:r>
            <w:r w:rsidR="00882F9E">
              <w:rPr>
                <w:b w:val="0"/>
                <w:sz w:val="28"/>
              </w:rPr>
              <w:t xml:space="preserve"> </w:t>
            </w:r>
          </w:p>
          <w:p w:rsidR="00232B4C" w:rsidRPr="00AA12AC" w:rsidRDefault="00361525" w:rsidP="00FF3E65">
            <w:pPr>
              <w:pStyle w:val="Normal1"/>
              <w:spacing w:line="360" w:lineRule="auto"/>
              <w:ind w:left="0" w:right="0"/>
              <w:jc w:val="left"/>
              <w:rPr>
                <w:b w:val="0"/>
                <w:sz w:val="28"/>
              </w:rPr>
            </w:pPr>
            <w:proofErr w:type="spellStart"/>
            <w:r>
              <w:rPr>
                <w:b w:val="0"/>
                <w:sz w:val="28"/>
              </w:rPr>
              <w:t>Бодягину</w:t>
            </w:r>
            <w:proofErr w:type="spellEnd"/>
            <w:r>
              <w:rPr>
                <w:b w:val="0"/>
                <w:sz w:val="28"/>
              </w:rPr>
              <w:t xml:space="preserve"> А.А.</w:t>
            </w:r>
          </w:p>
        </w:tc>
      </w:tr>
      <w:tr w:rsidR="00BB1842" w:rsidRPr="007A37E2" w:rsidTr="00320214">
        <w:trPr>
          <w:trHeight w:val="1266"/>
        </w:trPr>
        <w:tc>
          <w:tcPr>
            <w:tcW w:w="5070" w:type="dxa"/>
            <w:vMerge/>
          </w:tcPr>
          <w:p w:rsidR="00BB1842" w:rsidRDefault="00BB1842" w:rsidP="00AA12AC">
            <w:pPr>
              <w:pStyle w:val="Normal1"/>
              <w:tabs>
                <w:tab w:val="left" w:pos="5387"/>
              </w:tabs>
              <w:spacing w:line="240" w:lineRule="auto"/>
              <w:ind w:left="0" w:right="0"/>
            </w:pPr>
          </w:p>
        </w:tc>
        <w:tc>
          <w:tcPr>
            <w:tcW w:w="4819" w:type="dxa"/>
          </w:tcPr>
          <w:p w:rsidR="00882F9E" w:rsidRPr="007A37E2" w:rsidRDefault="00882F9E" w:rsidP="00562DB5">
            <w:pPr>
              <w:pStyle w:val="Normal1"/>
              <w:spacing w:line="360" w:lineRule="auto"/>
              <w:ind w:left="33" w:right="0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C35391" w:rsidRPr="007A37E2" w:rsidRDefault="00C35391" w:rsidP="00320214">
      <w:pPr>
        <w:pStyle w:val="20"/>
        <w:spacing w:line="276" w:lineRule="auto"/>
        <w:ind w:firstLine="0"/>
        <w:rPr>
          <w:sz w:val="28"/>
          <w:szCs w:val="28"/>
        </w:rPr>
      </w:pPr>
    </w:p>
    <w:p w:rsidR="00E0022C" w:rsidRPr="00B705AD" w:rsidRDefault="00A2137A" w:rsidP="00320214">
      <w:pPr>
        <w:pStyle w:val="20"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361525" w:rsidRDefault="00154B15" w:rsidP="00320214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требованиями п</w:t>
      </w:r>
      <w:r w:rsidR="007A37E2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D04AA2">
        <w:rPr>
          <w:sz w:val="28"/>
          <w:szCs w:val="28"/>
        </w:rPr>
        <w:t>8</w:t>
      </w:r>
      <w:r>
        <w:rPr>
          <w:sz w:val="28"/>
          <w:szCs w:val="28"/>
        </w:rPr>
        <w:t xml:space="preserve"> р</w:t>
      </w:r>
      <w:r w:rsidR="00562DB5">
        <w:rPr>
          <w:sz w:val="28"/>
          <w:szCs w:val="28"/>
        </w:rPr>
        <w:t xml:space="preserve">аздела </w:t>
      </w:r>
      <w:r w:rsidR="00562DB5">
        <w:rPr>
          <w:sz w:val="28"/>
          <w:szCs w:val="28"/>
          <w:lang w:val="en-US"/>
        </w:rPr>
        <w:t>II</w:t>
      </w:r>
      <w:r w:rsidR="004D46C2">
        <w:rPr>
          <w:sz w:val="28"/>
          <w:szCs w:val="28"/>
          <w:lang w:val="en-US"/>
        </w:rPr>
        <w:t>I</w:t>
      </w:r>
      <w:r w:rsidR="00562DB5">
        <w:rPr>
          <w:sz w:val="28"/>
          <w:szCs w:val="28"/>
        </w:rPr>
        <w:t xml:space="preserve"> приказа </w:t>
      </w:r>
      <w:proofErr w:type="spellStart"/>
      <w:r w:rsidR="00D2541D">
        <w:rPr>
          <w:sz w:val="28"/>
          <w:szCs w:val="28"/>
        </w:rPr>
        <w:t>М</w:t>
      </w:r>
      <w:r>
        <w:rPr>
          <w:sz w:val="28"/>
          <w:szCs w:val="28"/>
        </w:rPr>
        <w:t>инпромторга</w:t>
      </w:r>
      <w:proofErr w:type="spellEnd"/>
      <w:r w:rsidR="00D2541D">
        <w:rPr>
          <w:sz w:val="28"/>
          <w:szCs w:val="28"/>
        </w:rPr>
        <w:t xml:space="preserve"> РФ</w:t>
      </w:r>
      <w:r>
        <w:rPr>
          <w:sz w:val="28"/>
          <w:szCs w:val="28"/>
        </w:rPr>
        <w:t xml:space="preserve"> </w:t>
      </w:r>
      <w:r w:rsidR="00D04AA2" w:rsidRPr="00D04AA2">
        <w:rPr>
          <w:sz w:val="28"/>
          <w:szCs w:val="28"/>
        </w:rPr>
        <w:t xml:space="preserve">от 31 июля 2020 года </w:t>
      </w:r>
      <w:r w:rsidR="00D04AA2">
        <w:rPr>
          <w:sz w:val="28"/>
          <w:szCs w:val="28"/>
        </w:rPr>
        <w:t>№</w:t>
      </w:r>
      <w:r w:rsidR="00D04AA2" w:rsidRPr="00D04AA2">
        <w:rPr>
          <w:sz w:val="28"/>
          <w:szCs w:val="28"/>
        </w:rPr>
        <w:t xml:space="preserve"> 2510</w:t>
      </w:r>
      <w:r w:rsidR="00361525">
        <w:rPr>
          <w:sz w:val="28"/>
          <w:szCs w:val="28"/>
        </w:rPr>
        <w:t xml:space="preserve">, прошу провести поверку </w:t>
      </w:r>
    </w:p>
    <w:p w:rsidR="00361525" w:rsidRDefault="00361525" w:rsidP="0032021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</w:t>
      </w:r>
      <w:r w:rsidR="00257C92">
        <w:rPr>
          <w:sz w:val="28"/>
          <w:szCs w:val="28"/>
        </w:rPr>
        <w:t>________</w:t>
      </w:r>
      <w:r>
        <w:rPr>
          <w:sz w:val="28"/>
          <w:szCs w:val="28"/>
        </w:rPr>
        <w:t>_</w:t>
      </w:r>
      <w:r w:rsidR="00A176CE">
        <w:rPr>
          <w:sz w:val="28"/>
          <w:szCs w:val="28"/>
        </w:rPr>
        <w:t>_</w:t>
      </w:r>
      <w:r>
        <w:rPr>
          <w:sz w:val="28"/>
          <w:szCs w:val="28"/>
        </w:rPr>
        <w:t xml:space="preserve">_____________ </w:t>
      </w:r>
    </w:p>
    <w:p w:rsidR="00361525" w:rsidRPr="00A176CE" w:rsidRDefault="00361525" w:rsidP="00320214">
      <w:pPr>
        <w:spacing w:line="276" w:lineRule="auto"/>
        <w:jc w:val="center"/>
      </w:pPr>
      <w:r w:rsidRPr="00A176CE">
        <w:t>наименование, тип, заводской номер средства измерений</w:t>
      </w:r>
      <w:r w:rsidR="003C6652" w:rsidRPr="00A176CE">
        <w:t xml:space="preserve">, номер </w:t>
      </w:r>
      <w:proofErr w:type="spellStart"/>
      <w:r w:rsidR="003C6652" w:rsidRPr="00A176CE">
        <w:t>гос</w:t>
      </w:r>
      <w:proofErr w:type="spellEnd"/>
      <w:r w:rsidR="003C6652" w:rsidRPr="00A176CE">
        <w:t>. реестра</w:t>
      </w:r>
    </w:p>
    <w:p w:rsidR="00361525" w:rsidRDefault="00257C92" w:rsidP="0032021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сокращенном объеме</w:t>
      </w:r>
      <w:r w:rsidR="003C6652">
        <w:rPr>
          <w:sz w:val="28"/>
          <w:szCs w:val="28"/>
        </w:rPr>
        <w:t xml:space="preserve"> </w:t>
      </w:r>
      <w:proofErr w:type="gramStart"/>
      <w:r w:rsidR="003C6652">
        <w:rPr>
          <w:sz w:val="28"/>
          <w:szCs w:val="28"/>
        </w:rPr>
        <w:t>по</w:t>
      </w:r>
      <w:proofErr w:type="gramEnd"/>
      <w:r w:rsidR="003C6652">
        <w:rPr>
          <w:sz w:val="28"/>
          <w:szCs w:val="28"/>
        </w:rPr>
        <w:t xml:space="preserve"> ______________________________________________</w:t>
      </w:r>
      <w:r w:rsidR="00A176CE">
        <w:rPr>
          <w:sz w:val="28"/>
          <w:szCs w:val="28"/>
        </w:rPr>
        <w:t>___________</w:t>
      </w:r>
      <w:r w:rsidR="003C6652">
        <w:rPr>
          <w:sz w:val="28"/>
          <w:szCs w:val="28"/>
        </w:rPr>
        <w:t>______</w:t>
      </w:r>
      <w:r>
        <w:rPr>
          <w:sz w:val="28"/>
          <w:szCs w:val="28"/>
        </w:rPr>
        <w:t>.</w:t>
      </w:r>
    </w:p>
    <w:p w:rsidR="00257C92" w:rsidRPr="00A176CE" w:rsidRDefault="00A176CE" w:rsidP="00320214">
      <w:pPr>
        <w:spacing w:line="276" w:lineRule="auto"/>
        <w:jc w:val="center"/>
      </w:pPr>
      <w:r w:rsidRPr="00A176CE">
        <w:t xml:space="preserve">наименование методики в соответствии </w:t>
      </w:r>
      <w:proofErr w:type="spellStart"/>
      <w:r w:rsidRPr="00A176CE">
        <w:t>госреестром</w:t>
      </w:r>
      <w:proofErr w:type="spellEnd"/>
      <w:r w:rsidRPr="00A176CE">
        <w:t xml:space="preserve"> на данный тип СИ</w:t>
      </w:r>
    </w:p>
    <w:p w:rsidR="00257C92" w:rsidRDefault="00257C92" w:rsidP="00320214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Поверку провести:</w:t>
      </w:r>
    </w:p>
    <w:p w:rsidR="00257C92" w:rsidRDefault="00257C92" w:rsidP="00320214">
      <w:pPr>
        <w:spacing w:line="276" w:lineRule="auto"/>
        <w:jc w:val="both"/>
        <w:rPr>
          <w:sz w:val="28"/>
          <w:szCs w:val="28"/>
        </w:rPr>
      </w:pPr>
    </w:p>
    <w:p w:rsidR="00083650" w:rsidRDefault="00083650" w:rsidP="0032021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 измерении (за исключением) величины</w:t>
      </w:r>
    </w:p>
    <w:p w:rsidR="00083650" w:rsidRDefault="00083650" w:rsidP="0032021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 </w:t>
      </w:r>
    </w:p>
    <w:p w:rsidR="00083650" w:rsidRDefault="00083650" w:rsidP="00320214">
      <w:pPr>
        <w:spacing w:line="276" w:lineRule="auto"/>
        <w:jc w:val="center"/>
        <w:rPr>
          <w:sz w:val="28"/>
          <w:szCs w:val="28"/>
        </w:rPr>
      </w:pPr>
      <w:r>
        <w:t>измеряемая величина</w:t>
      </w:r>
    </w:p>
    <w:p w:rsidR="00257C92" w:rsidRDefault="00257C92" w:rsidP="00320214">
      <w:pPr>
        <w:spacing w:line="276" w:lineRule="auto"/>
        <w:jc w:val="both"/>
        <w:rPr>
          <w:sz w:val="28"/>
          <w:szCs w:val="28"/>
        </w:rPr>
      </w:pPr>
    </w:p>
    <w:p w:rsidR="00361525" w:rsidRDefault="00361525" w:rsidP="0032021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диапазоне </w:t>
      </w:r>
      <w:r w:rsidR="00257C92">
        <w:rPr>
          <w:sz w:val="28"/>
          <w:szCs w:val="28"/>
        </w:rPr>
        <w:t>(за исключением диапазона)</w:t>
      </w:r>
      <w:r w:rsidR="00257C92" w:rsidRPr="00257C92">
        <w:rPr>
          <w:sz w:val="28"/>
          <w:szCs w:val="28"/>
        </w:rPr>
        <w:t xml:space="preserve"> </w:t>
      </w:r>
      <w:r w:rsidR="00257C92">
        <w:rPr>
          <w:sz w:val="28"/>
          <w:szCs w:val="28"/>
        </w:rPr>
        <w:t>измерений</w:t>
      </w:r>
    </w:p>
    <w:p w:rsidR="00361525" w:rsidRDefault="00361525" w:rsidP="0032021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_______________________________________________________________.</w:t>
      </w:r>
    </w:p>
    <w:p w:rsidR="00361525" w:rsidRPr="00083650" w:rsidRDefault="003C6652" w:rsidP="00320214">
      <w:pPr>
        <w:spacing w:line="276" w:lineRule="auto"/>
        <w:ind w:right="-17"/>
        <w:jc w:val="center"/>
      </w:pPr>
      <w:r w:rsidRPr="00083650">
        <w:t>диапазон</w:t>
      </w:r>
      <w:r>
        <w:t xml:space="preserve"> (</w:t>
      </w:r>
      <w:proofErr w:type="spellStart"/>
      <w:r>
        <w:t>поддиапазон</w:t>
      </w:r>
      <w:proofErr w:type="spellEnd"/>
      <w:r>
        <w:t>)</w:t>
      </w:r>
      <w:r w:rsidR="00361525" w:rsidRPr="00083650">
        <w:t xml:space="preserve"> измерени</w:t>
      </w:r>
      <w:r w:rsidR="00257C92" w:rsidRPr="00083650">
        <w:t>й</w:t>
      </w:r>
    </w:p>
    <w:p w:rsidR="003C6652" w:rsidRDefault="003C6652" w:rsidP="00320214">
      <w:pPr>
        <w:spacing w:line="276" w:lineRule="auto"/>
        <w:jc w:val="both"/>
        <w:rPr>
          <w:sz w:val="28"/>
          <w:szCs w:val="28"/>
        </w:rPr>
      </w:pPr>
    </w:p>
    <w:p w:rsidR="00083650" w:rsidRDefault="00083650" w:rsidP="0032021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каналу (за исключением канала) измерений </w:t>
      </w:r>
    </w:p>
    <w:p w:rsidR="00083650" w:rsidRDefault="00083650" w:rsidP="0032021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</w:t>
      </w:r>
      <w:r w:rsidR="003C6652">
        <w:rPr>
          <w:sz w:val="28"/>
          <w:szCs w:val="28"/>
        </w:rPr>
        <w:t>____________ .</w:t>
      </w:r>
      <w:r>
        <w:rPr>
          <w:sz w:val="28"/>
          <w:szCs w:val="28"/>
        </w:rPr>
        <w:t xml:space="preserve"> </w:t>
      </w:r>
    </w:p>
    <w:p w:rsidR="00083650" w:rsidRPr="00083650" w:rsidRDefault="00083650" w:rsidP="00320214">
      <w:pPr>
        <w:spacing w:line="276" w:lineRule="auto"/>
        <w:ind w:right="-17"/>
        <w:jc w:val="center"/>
      </w:pPr>
      <w:r w:rsidRPr="00083650">
        <w:t>наименование, тип канала (каналов) СИ</w:t>
      </w:r>
    </w:p>
    <w:p w:rsidR="00373F22" w:rsidRDefault="00373F22" w:rsidP="00320214">
      <w:pPr>
        <w:spacing w:line="276" w:lineRule="auto"/>
        <w:ind w:firstLine="720"/>
        <w:jc w:val="center"/>
        <w:rPr>
          <w:sz w:val="28"/>
          <w:szCs w:val="28"/>
          <w:u w:val="single"/>
        </w:rPr>
      </w:pPr>
    </w:p>
    <w:p w:rsidR="00E0022C" w:rsidRDefault="007A37E2" w:rsidP="00320214">
      <w:pPr>
        <w:spacing w:line="276" w:lineRule="auto"/>
        <w:ind w:right="-1"/>
      </w:pPr>
      <w:r>
        <w:rPr>
          <w:sz w:val="28"/>
          <w:szCs w:val="28"/>
        </w:rPr>
        <w:t xml:space="preserve">Директор </w:t>
      </w:r>
      <w:r w:rsidR="00A2137A">
        <w:rPr>
          <w:rStyle w:val="aa"/>
          <w:sz w:val="28"/>
          <w:szCs w:val="28"/>
        </w:rPr>
        <w:endnoteReference w:id="1"/>
      </w:r>
      <w:r w:rsidR="008C4154" w:rsidRPr="008C4154"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     </w:t>
      </w:r>
      <w:r w:rsidR="008C4154" w:rsidRPr="008C4154">
        <w:rPr>
          <w:sz w:val="28"/>
          <w:szCs w:val="28"/>
        </w:rPr>
        <w:t xml:space="preserve">                      </w:t>
      </w:r>
      <w:r w:rsidR="004D46C2">
        <w:rPr>
          <w:sz w:val="28"/>
          <w:szCs w:val="28"/>
        </w:rPr>
        <w:t>________________</w:t>
      </w:r>
      <w:r w:rsidR="00EC6259">
        <w:t xml:space="preserve"> </w:t>
      </w:r>
    </w:p>
    <w:p w:rsidR="003C6652" w:rsidRDefault="003C6652" w:rsidP="00320214">
      <w:pPr>
        <w:spacing w:line="276" w:lineRule="auto"/>
        <w:ind w:right="-1"/>
      </w:pPr>
      <w:r>
        <w:tab/>
      </w:r>
      <w:r>
        <w:tab/>
      </w:r>
      <w:r>
        <w:tab/>
      </w:r>
      <w:r>
        <w:tab/>
      </w:r>
      <w:r>
        <w:tab/>
        <w:t>МП</w:t>
      </w:r>
      <w:r>
        <w:tab/>
      </w:r>
      <w:r>
        <w:tab/>
      </w:r>
      <w:r>
        <w:tab/>
      </w:r>
      <w:r>
        <w:tab/>
        <w:t>И.О. Фамилия</w:t>
      </w:r>
    </w:p>
    <w:p w:rsidR="00320214" w:rsidRDefault="00320214" w:rsidP="00320214">
      <w:pPr>
        <w:spacing w:line="276" w:lineRule="auto"/>
        <w:ind w:right="-1"/>
      </w:pPr>
    </w:p>
    <w:p w:rsidR="00320214" w:rsidRDefault="00320214" w:rsidP="0032021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Средство измерений </w:t>
      </w:r>
      <w:r w:rsidRPr="00320214">
        <w:rPr>
          <w:sz w:val="28"/>
          <w:szCs w:val="28"/>
        </w:rPr>
        <w:t xml:space="preserve">сдано по заявлению </w:t>
      </w:r>
      <w:r w:rsidR="002C6DA5">
        <w:rPr>
          <w:sz w:val="28"/>
          <w:szCs w:val="28"/>
        </w:rPr>
        <w:t xml:space="preserve">- </w:t>
      </w:r>
      <w:r w:rsidRPr="00320214">
        <w:rPr>
          <w:sz w:val="28"/>
          <w:szCs w:val="28"/>
        </w:rPr>
        <w:t xml:space="preserve">квитанции №_________ </w:t>
      </w:r>
      <w:proofErr w:type="gramStart"/>
      <w:r w:rsidRPr="00320214">
        <w:rPr>
          <w:sz w:val="28"/>
          <w:szCs w:val="28"/>
        </w:rPr>
        <w:t>от</w:t>
      </w:r>
      <w:proofErr w:type="gramEnd"/>
      <w:r w:rsidRPr="00320214">
        <w:rPr>
          <w:sz w:val="28"/>
          <w:szCs w:val="28"/>
        </w:rPr>
        <w:t xml:space="preserve"> ___</w:t>
      </w:r>
      <w:r>
        <w:rPr>
          <w:sz w:val="28"/>
          <w:szCs w:val="28"/>
        </w:rPr>
        <w:t>___</w:t>
      </w:r>
      <w:r w:rsidRPr="00320214">
        <w:rPr>
          <w:sz w:val="28"/>
          <w:szCs w:val="28"/>
        </w:rPr>
        <w:t>__</w:t>
      </w:r>
    </w:p>
    <w:p w:rsidR="00320214" w:rsidRDefault="00320214" w:rsidP="00320214">
      <w:pPr>
        <w:spacing w:line="276" w:lineRule="auto"/>
        <w:ind w:right="-1"/>
      </w:pPr>
    </w:p>
    <w:sectPr w:rsidR="00320214" w:rsidSect="00A2137A">
      <w:type w:val="continuous"/>
      <w:pgSz w:w="11907" w:h="16840" w:code="9"/>
      <w:pgMar w:top="709" w:right="845" w:bottom="1560" w:left="1440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2754" w:rsidRDefault="00D42754" w:rsidP="00A2137A">
      <w:r>
        <w:separator/>
      </w:r>
    </w:p>
  </w:endnote>
  <w:endnote w:type="continuationSeparator" w:id="0">
    <w:p w:rsidR="00D42754" w:rsidRDefault="00D42754" w:rsidP="00A2137A">
      <w:r>
        <w:continuationSeparator/>
      </w:r>
    </w:p>
  </w:endnote>
  <w:endnote w:id="1">
    <w:p w:rsidR="00A2137A" w:rsidRPr="00A2137A" w:rsidRDefault="00A2137A">
      <w:pPr>
        <w:pStyle w:val="a8"/>
      </w:pPr>
      <w:r w:rsidRPr="00A2137A">
        <w:rPr>
          <w:rStyle w:val="aa"/>
        </w:rPr>
        <w:endnoteRef/>
      </w:r>
      <w:r w:rsidRPr="00A2137A">
        <w:t xml:space="preserve"> В соответствии с требованиями п.18 приказа </w:t>
      </w:r>
      <w:proofErr w:type="spellStart"/>
      <w:r w:rsidRPr="00A2137A">
        <w:t>Минпромторга</w:t>
      </w:r>
      <w:proofErr w:type="spellEnd"/>
      <w:r w:rsidRPr="00A2137A">
        <w:t xml:space="preserve"> РФ от 31 июля 2020 года № 2510 заявление подписывает владелец средства измерений или лицо, представившее средство измерений на поверку.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2754" w:rsidRDefault="00D42754" w:rsidP="00A2137A">
      <w:r>
        <w:separator/>
      </w:r>
    </w:p>
  </w:footnote>
  <w:footnote w:type="continuationSeparator" w:id="0">
    <w:p w:rsidR="00D42754" w:rsidRDefault="00D42754" w:rsidP="00A213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53EBA"/>
    <w:multiLevelType w:val="singleLevel"/>
    <w:tmpl w:val="53E27F16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">
    <w:nsid w:val="05F5378E"/>
    <w:multiLevelType w:val="hybridMultilevel"/>
    <w:tmpl w:val="ED86C08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2BBB6D86"/>
    <w:multiLevelType w:val="hybridMultilevel"/>
    <w:tmpl w:val="C38EA6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3B60A8"/>
    <w:multiLevelType w:val="hybridMultilevel"/>
    <w:tmpl w:val="76CE3B8E"/>
    <w:lvl w:ilvl="0" w:tplc="F0DCDED6">
      <w:start w:val="1"/>
      <w:numFmt w:val="decimal"/>
      <w:lvlText w:val="%1)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355F39BD"/>
    <w:multiLevelType w:val="hybridMultilevel"/>
    <w:tmpl w:val="911687EA"/>
    <w:lvl w:ilvl="0" w:tplc="8042E58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187CE3"/>
    <w:multiLevelType w:val="hybridMultilevel"/>
    <w:tmpl w:val="F3780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B77BAE"/>
    <w:multiLevelType w:val="hybridMultilevel"/>
    <w:tmpl w:val="71DA3F12"/>
    <w:lvl w:ilvl="0" w:tplc="959265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EBD26A7"/>
    <w:multiLevelType w:val="hybridMultilevel"/>
    <w:tmpl w:val="46FA5F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0F1FAF"/>
    <w:multiLevelType w:val="hybridMultilevel"/>
    <w:tmpl w:val="48AC4AB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E1C33F8"/>
    <w:multiLevelType w:val="multilevel"/>
    <w:tmpl w:val="FFD2C9E8"/>
    <w:lvl w:ilvl="0">
      <w:start w:val="1"/>
      <w:numFmt w:val="decimal"/>
      <w:lvlText w:val="%1."/>
      <w:lvlJc w:val="left"/>
      <w:pPr>
        <w:tabs>
          <w:tab w:val="num" w:pos="1467"/>
        </w:tabs>
        <w:ind w:left="1467" w:hanging="90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0">
    <w:nsid w:val="5F033275"/>
    <w:multiLevelType w:val="hybridMultilevel"/>
    <w:tmpl w:val="74A094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497F8C"/>
    <w:multiLevelType w:val="hybridMultilevel"/>
    <w:tmpl w:val="C6DEB46C"/>
    <w:lvl w:ilvl="0" w:tplc="E1BA20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D786DA9"/>
    <w:multiLevelType w:val="hybridMultilevel"/>
    <w:tmpl w:val="8EF6E73E"/>
    <w:lvl w:ilvl="0" w:tplc="ABE84F38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3">
    <w:nsid w:val="7E834CE9"/>
    <w:multiLevelType w:val="hybridMultilevel"/>
    <w:tmpl w:val="E5B6159C"/>
    <w:lvl w:ilvl="0" w:tplc="1038A1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0"/>
  </w:num>
  <w:num w:numId="3">
    <w:abstractNumId w:val="12"/>
  </w:num>
  <w:num w:numId="4">
    <w:abstractNumId w:val="3"/>
  </w:num>
  <w:num w:numId="5">
    <w:abstractNumId w:val="1"/>
  </w:num>
  <w:num w:numId="6">
    <w:abstractNumId w:val="2"/>
  </w:num>
  <w:num w:numId="7">
    <w:abstractNumId w:val="8"/>
  </w:num>
  <w:num w:numId="8">
    <w:abstractNumId w:val="6"/>
  </w:num>
  <w:num w:numId="9">
    <w:abstractNumId w:val="13"/>
  </w:num>
  <w:num w:numId="10">
    <w:abstractNumId w:val="10"/>
  </w:num>
  <w:num w:numId="11">
    <w:abstractNumId w:val="7"/>
  </w:num>
  <w:num w:numId="12">
    <w:abstractNumId w:val="4"/>
  </w:num>
  <w:num w:numId="13">
    <w:abstractNumId w:val="11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attachedTemplate r:id="rId1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84E6E"/>
    <w:rsid w:val="0000663F"/>
    <w:rsid w:val="00013388"/>
    <w:rsid w:val="00025EA5"/>
    <w:rsid w:val="000412A6"/>
    <w:rsid w:val="00056D77"/>
    <w:rsid w:val="0006116A"/>
    <w:rsid w:val="00062C63"/>
    <w:rsid w:val="00083650"/>
    <w:rsid w:val="00084E6E"/>
    <w:rsid w:val="00086BE8"/>
    <w:rsid w:val="00092E36"/>
    <w:rsid w:val="000B07FA"/>
    <w:rsid w:val="000C32CB"/>
    <w:rsid w:val="000E51C4"/>
    <w:rsid w:val="000F11E4"/>
    <w:rsid w:val="000F40FE"/>
    <w:rsid w:val="00100014"/>
    <w:rsid w:val="00100D23"/>
    <w:rsid w:val="00122677"/>
    <w:rsid w:val="001230E1"/>
    <w:rsid w:val="0012318A"/>
    <w:rsid w:val="0013524F"/>
    <w:rsid w:val="001366F5"/>
    <w:rsid w:val="00153781"/>
    <w:rsid w:val="00154B15"/>
    <w:rsid w:val="0016085C"/>
    <w:rsid w:val="00162A21"/>
    <w:rsid w:val="001763D5"/>
    <w:rsid w:val="001A3E27"/>
    <w:rsid w:val="001B2A5D"/>
    <w:rsid w:val="001B3495"/>
    <w:rsid w:val="001B73EA"/>
    <w:rsid w:val="001C44F9"/>
    <w:rsid w:val="001C5CA3"/>
    <w:rsid w:val="001D687E"/>
    <w:rsid w:val="001D7CC9"/>
    <w:rsid w:val="001E3B25"/>
    <w:rsid w:val="001E56B4"/>
    <w:rsid w:val="001F30F8"/>
    <w:rsid w:val="002043B1"/>
    <w:rsid w:val="0021588F"/>
    <w:rsid w:val="0022182F"/>
    <w:rsid w:val="00232B4C"/>
    <w:rsid w:val="0024698D"/>
    <w:rsid w:val="0024764F"/>
    <w:rsid w:val="00257C92"/>
    <w:rsid w:val="00267A59"/>
    <w:rsid w:val="002753E8"/>
    <w:rsid w:val="00277D14"/>
    <w:rsid w:val="00284DB9"/>
    <w:rsid w:val="00292636"/>
    <w:rsid w:val="00297639"/>
    <w:rsid w:val="002A7A84"/>
    <w:rsid w:val="002B10A1"/>
    <w:rsid w:val="002B59F7"/>
    <w:rsid w:val="002C6DA5"/>
    <w:rsid w:val="002E1FCC"/>
    <w:rsid w:val="002E400C"/>
    <w:rsid w:val="002E5110"/>
    <w:rsid w:val="003023B1"/>
    <w:rsid w:val="00302BF5"/>
    <w:rsid w:val="00304D6B"/>
    <w:rsid w:val="00312084"/>
    <w:rsid w:val="00320214"/>
    <w:rsid w:val="003258B9"/>
    <w:rsid w:val="00332923"/>
    <w:rsid w:val="003340E6"/>
    <w:rsid w:val="00340FB9"/>
    <w:rsid w:val="00346E26"/>
    <w:rsid w:val="003473EC"/>
    <w:rsid w:val="0035003F"/>
    <w:rsid w:val="0035076F"/>
    <w:rsid w:val="003572D7"/>
    <w:rsid w:val="00361525"/>
    <w:rsid w:val="00365089"/>
    <w:rsid w:val="00367EB4"/>
    <w:rsid w:val="00373F22"/>
    <w:rsid w:val="003A2286"/>
    <w:rsid w:val="003A5755"/>
    <w:rsid w:val="003C6652"/>
    <w:rsid w:val="003D05B9"/>
    <w:rsid w:val="003D0ECE"/>
    <w:rsid w:val="003D11EB"/>
    <w:rsid w:val="003D550A"/>
    <w:rsid w:val="003D7514"/>
    <w:rsid w:val="003E76D0"/>
    <w:rsid w:val="00412107"/>
    <w:rsid w:val="00413755"/>
    <w:rsid w:val="004245E2"/>
    <w:rsid w:val="00434E16"/>
    <w:rsid w:val="004355AD"/>
    <w:rsid w:val="004401FD"/>
    <w:rsid w:val="00442925"/>
    <w:rsid w:val="004516C6"/>
    <w:rsid w:val="00475A32"/>
    <w:rsid w:val="00476373"/>
    <w:rsid w:val="004900A4"/>
    <w:rsid w:val="004901AE"/>
    <w:rsid w:val="0049467F"/>
    <w:rsid w:val="004B25B5"/>
    <w:rsid w:val="004B5641"/>
    <w:rsid w:val="004B6F85"/>
    <w:rsid w:val="004C0795"/>
    <w:rsid w:val="004C4808"/>
    <w:rsid w:val="004C5C66"/>
    <w:rsid w:val="004C7650"/>
    <w:rsid w:val="004D3F97"/>
    <w:rsid w:val="004D46C2"/>
    <w:rsid w:val="004E6E94"/>
    <w:rsid w:val="004E79EC"/>
    <w:rsid w:val="004F2A2D"/>
    <w:rsid w:val="004F2FCE"/>
    <w:rsid w:val="004F470D"/>
    <w:rsid w:val="00521520"/>
    <w:rsid w:val="005253D1"/>
    <w:rsid w:val="0052591B"/>
    <w:rsid w:val="00544815"/>
    <w:rsid w:val="00560844"/>
    <w:rsid w:val="00562DB5"/>
    <w:rsid w:val="005749A6"/>
    <w:rsid w:val="00594DA0"/>
    <w:rsid w:val="005962D8"/>
    <w:rsid w:val="00597D2F"/>
    <w:rsid w:val="005C4227"/>
    <w:rsid w:val="005D5C9C"/>
    <w:rsid w:val="0060048C"/>
    <w:rsid w:val="00613623"/>
    <w:rsid w:val="00636FE5"/>
    <w:rsid w:val="006503A0"/>
    <w:rsid w:val="006564CC"/>
    <w:rsid w:val="00672245"/>
    <w:rsid w:val="006745C8"/>
    <w:rsid w:val="006B11B2"/>
    <w:rsid w:val="006C2761"/>
    <w:rsid w:val="006C3108"/>
    <w:rsid w:val="006D1623"/>
    <w:rsid w:val="006D1D07"/>
    <w:rsid w:val="006D60D5"/>
    <w:rsid w:val="006D65F9"/>
    <w:rsid w:val="006D7378"/>
    <w:rsid w:val="006E0367"/>
    <w:rsid w:val="006E224B"/>
    <w:rsid w:val="006E2C4D"/>
    <w:rsid w:val="00702D79"/>
    <w:rsid w:val="00703FE2"/>
    <w:rsid w:val="007072E2"/>
    <w:rsid w:val="007342C4"/>
    <w:rsid w:val="0075634E"/>
    <w:rsid w:val="00770BF6"/>
    <w:rsid w:val="00773237"/>
    <w:rsid w:val="00774526"/>
    <w:rsid w:val="00793F2B"/>
    <w:rsid w:val="00796A4C"/>
    <w:rsid w:val="007A37E2"/>
    <w:rsid w:val="007A66E7"/>
    <w:rsid w:val="007B2A00"/>
    <w:rsid w:val="007D4673"/>
    <w:rsid w:val="007F49F3"/>
    <w:rsid w:val="007F6B76"/>
    <w:rsid w:val="0080117C"/>
    <w:rsid w:val="0081187A"/>
    <w:rsid w:val="00815312"/>
    <w:rsid w:val="008250B0"/>
    <w:rsid w:val="008301BA"/>
    <w:rsid w:val="008559CB"/>
    <w:rsid w:val="008823FC"/>
    <w:rsid w:val="00882F9E"/>
    <w:rsid w:val="00885F01"/>
    <w:rsid w:val="00886E4A"/>
    <w:rsid w:val="008874C7"/>
    <w:rsid w:val="00887D70"/>
    <w:rsid w:val="008A733A"/>
    <w:rsid w:val="008B0116"/>
    <w:rsid w:val="008B301D"/>
    <w:rsid w:val="008C4154"/>
    <w:rsid w:val="008C6E5E"/>
    <w:rsid w:val="008D2877"/>
    <w:rsid w:val="008F686A"/>
    <w:rsid w:val="008F74B2"/>
    <w:rsid w:val="008F7F95"/>
    <w:rsid w:val="009135E9"/>
    <w:rsid w:val="00914CD5"/>
    <w:rsid w:val="00916659"/>
    <w:rsid w:val="00922F51"/>
    <w:rsid w:val="0094748C"/>
    <w:rsid w:val="0096477D"/>
    <w:rsid w:val="0097516E"/>
    <w:rsid w:val="009837BF"/>
    <w:rsid w:val="009A398A"/>
    <w:rsid w:val="009A727E"/>
    <w:rsid w:val="009B174E"/>
    <w:rsid w:val="009C4296"/>
    <w:rsid w:val="009C65F3"/>
    <w:rsid w:val="009C7D50"/>
    <w:rsid w:val="009D3543"/>
    <w:rsid w:val="009D4C7E"/>
    <w:rsid w:val="009E0551"/>
    <w:rsid w:val="009E1BC8"/>
    <w:rsid w:val="009E7F1A"/>
    <w:rsid w:val="009F2397"/>
    <w:rsid w:val="00A10AF1"/>
    <w:rsid w:val="00A10DC4"/>
    <w:rsid w:val="00A13A7A"/>
    <w:rsid w:val="00A145CD"/>
    <w:rsid w:val="00A14871"/>
    <w:rsid w:val="00A176CE"/>
    <w:rsid w:val="00A2137A"/>
    <w:rsid w:val="00A21CAF"/>
    <w:rsid w:val="00A27507"/>
    <w:rsid w:val="00A32999"/>
    <w:rsid w:val="00A378A3"/>
    <w:rsid w:val="00A429FA"/>
    <w:rsid w:val="00A508E3"/>
    <w:rsid w:val="00A65A0F"/>
    <w:rsid w:val="00A861CB"/>
    <w:rsid w:val="00A92A16"/>
    <w:rsid w:val="00A944ED"/>
    <w:rsid w:val="00A95E92"/>
    <w:rsid w:val="00AA12AC"/>
    <w:rsid w:val="00AB42D6"/>
    <w:rsid w:val="00AE77F8"/>
    <w:rsid w:val="00AF77DD"/>
    <w:rsid w:val="00B05277"/>
    <w:rsid w:val="00B160A7"/>
    <w:rsid w:val="00B20A5C"/>
    <w:rsid w:val="00B25008"/>
    <w:rsid w:val="00B347B0"/>
    <w:rsid w:val="00B34D11"/>
    <w:rsid w:val="00B44B74"/>
    <w:rsid w:val="00B5406B"/>
    <w:rsid w:val="00B705AD"/>
    <w:rsid w:val="00B719F4"/>
    <w:rsid w:val="00B7406C"/>
    <w:rsid w:val="00B85557"/>
    <w:rsid w:val="00BA0C07"/>
    <w:rsid w:val="00BA4E8E"/>
    <w:rsid w:val="00BB1842"/>
    <w:rsid w:val="00BB187D"/>
    <w:rsid w:val="00BB77F2"/>
    <w:rsid w:val="00BC0E26"/>
    <w:rsid w:val="00BD0A79"/>
    <w:rsid w:val="00BD1A3F"/>
    <w:rsid w:val="00C01AE3"/>
    <w:rsid w:val="00C04311"/>
    <w:rsid w:val="00C20D8E"/>
    <w:rsid w:val="00C35391"/>
    <w:rsid w:val="00C41FAF"/>
    <w:rsid w:val="00C52872"/>
    <w:rsid w:val="00C57112"/>
    <w:rsid w:val="00C62CBB"/>
    <w:rsid w:val="00C63936"/>
    <w:rsid w:val="00C752F8"/>
    <w:rsid w:val="00C94193"/>
    <w:rsid w:val="00C95936"/>
    <w:rsid w:val="00CA052D"/>
    <w:rsid w:val="00CA4A0C"/>
    <w:rsid w:val="00CB694F"/>
    <w:rsid w:val="00CC07A1"/>
    <w:rsid w:val="00CC4B85"/>
    <w:rsid w:val="00CF0E78"/>
    <w:rsid w:val="00D04AA2"/>
    <w:rsid w:val="00D05988"/>
    <w:rsid w:val="00D202EA"/>
    <w:rsid w:val="00D213D3"/>
    <w:rsid w:val="00D216D2"/>
    <w:rsid w:val="00D24A0F"/>
    <w:rsid w:val="00D2541D"/>
    <w:rsid w:val="00D42754"/>
    <w:rsid w:val="00D517F1"/>
    <w:rsid w:val="00D5560F"/>
    <w:rsid w:val="00D55D9D"/>
    <w:rsid w:val="00D627B6"/>
    <w:rsid w:val="00D62C49"/>
    <w:rsid w:val="00D67AA4"/>
    <w:rsid w:val="00D7681C"/>
    <w:rsid w:val="00D8062D"/>
    <w:rsid w:val="00D83034"/>
    <w:rsid w:val="00D84B65"/>
    <w:rsid w:val="00D85D39"/>
    <w:rsid w:val="00D934F2"/>
    <w:rsid w:val="00D95C37"/>
    <w:rsid w:val="00D97BDA"/>
    <w:rsid w:val="00DB3AA3"/>
    <w:rsid w:val="00DB7704"/>
    <w:rsid w:val="00DE4A03"/>
    <w:rsid w:val="00DF1BBA"/>
    <w:rsid w:val="00DF4CCC"/>
    <w:rsid w:val="00DF57A3"/>
    <w:rsid w:val="00E0022C"/>
    <w:rsid w:val="00E01A74"/>
    <w:rsid w:val="00E06EF5"/>
    <w:rsid w:val="00E10B39"/>
    <w:rsid w:val="00E16F02"/>
    <w:rsid w:val="00E50289"/>
    <w:rsid w:val="00E5305F"/>
    <w:rsid w:val="00E57FC2"/>
    <w:rsid w:val="00E63D4F"/>
    <w:rsid w:val="00E6716A"/>
    <w:rsid w:val="00E752A1"/>
    <w:rsid w:val="00E76D1B"/>
    <w:rsid w:val="00E82C0A"/>
    <w:rsid w:val="00E83D7F"/>
    <w:rsid w:val="00E851D5"/>
    <w:rsid w:val="00E8668E"/>
    <w:rsid w:val="00E96C5D"/>
    <w:rsid w:val="00EA2360"/>
    <w:rsid w:val="00EA50CC"/>
    <w:rsid w:val="00EA7FA5"/>
    <w:rsid w:val="00EB7F0F"/>
    <w:rsid w:val="00EC6259"/>
    <w:rsid w:val="00EC7C24"/>
    <w:rsid w:val="00ED05F2"/>
    <w:rsid w:val="00ED36BE"/>
    <w:rsid w:val="00EE3A55"/>
    <w:rsid w:val="00F05A8B"/>
    <w:rsid w:val="00F11235"/>
    <w:rsid w:val="00F12017"/>
    <w:rsid w:val="00F20FFD"/>
    <w:rsid w:val="00F31631"/>
    <w:rsid w:val="00F42A1D"/>
    <w:rsid w:val="00F45A8A"/>
    <w:rsid w:val="00F51C16"/>
    <w:rsid w:val="00F717E6"/>
    <w:rsid w:val="00F73623"/>
    <w:rsid w:val="00F930FF"/>
    <w:rsid w:val="00FB369B"/>
    <w:rsid w:val="00FB5A62"/>
    <w:rsid w:val="00FC36FA"/>
    <w:rsid w:val="00FD4FA4"/>
    <w:rsid w:val="00FD51C8"/>
    <w:rsid w:val="00FF06A6"/>
    <w:rsid w:val="00FF2A8D"/>
    <w:rsid w:val="00FF3E65"/>
    <w:rsid w:val="00FF4C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D70"/>
  </w:style>
  <w:style w:type="paragraph" w:styleId="2">
    <w:name w:val="heading 2"/>
    <w:basedOn w:val="a"/>
    <w:next w:val="a"/>
    <w:qFormat/>
    <w:rsid w:val="005253D1"/>
    <w:pPr>
      <w:keepNext/>
      <w:ind w:left="360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rsid w:val="008250B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887D70"/>
  </w:style>
  <w:style w:type="paragraph" w:customStyle="1" w:styleId="11">
    <w:name w:val="Заголовок 11"/>
    <w:basedOn w:val="1"/>
    <w:next w:val="1"/>
    <w:rsid w:val="00887D70"/>
    <w:pPr>
      <w:keepNext/>
      <w:outlineLvl w:val="0"/>
    </w:pPr>
    <w:rPr>
      <w:sz w:val="28"/>
    </w:rPr>
  </w:style>
  <w:style w:type="character" w:customStyle="1" w:styleId="10">
    <w:name w:val="Основной шрифт абзаца1"/>
    <w:rsid w:val="00887D70"/>
  </w:style>
  <w:style w:type="paragraph" w:customStyle="1" w:styleId="Normal1">
    <w:name w:val="Normal1"/>
    <w:rsid w:val="00887D70"/>
    <w:pPr>
      <w:widowControl w:val="0"/>
      <w:spacing w:line="280" w:lineRule="auto"/>
      <w:ind w:left="200" w:right="200"/>
      <w:jc w:val="center"/>
    </w:pPr>
    <w:rPr>
      <w:b/>
      <w:snapToGrid w:val="0"/>
    </w:rPr>
  </w:style>
  <w:style w:type="paragraph" w:customStyle="1" w:styleId="FR1">
    <w:name w:val="FR1"/>
    <w:rsid w:val="00887D70"/>
    <w:pPr>
      <w:widowControl w:val="0"/>
      <w:spacing w:before="320"/>
    </w:pPr>
    <w:rPr>
      <w:rFonts w:ascii="Arial" w:hAnsi="Arial"/>
      <w:snapToGrid w:val="0"/>
    </w:rPr>
  </w:style>
  <w:style w:type="character" w:customStyle="1" w:styleId="12">
    <w:name w:val="Гиперссылка1"/>
    <w:rsid w:val="00887D70"/>
    <w:rPr>
      <w:color w:val="0000FF"/>
      <w:u w:val="single"/>
    </w:rPr>
  </w:style>
  <w:style w:type="character" w:customStyle="1" w:styleId="13">
    <w:name w:val="Просмотренная гиперссылка1"/>
    <w:rsid w:val="00887D70"/>
    <w:rPr>
      <w:color w:val="800080"/>
      <w:u w:val="single"/>
    </w:rPr>
  </w:style>
  <w:style w:type="paragraph" w:customStyle="1" w:styleId="14">
    <w:name w:val="Текст выноски1"/>
    <w:basedOn w:val="1"/>
    <w:rsid w:val="00887D70"/>
    <w:rPr>
      <w:rFonts w:ascii="Tahoma" w:hAnsi="Tahoma"/>
      <w:sz w:val="16"/>
    </w:rPr>
  </w:style>
  <w:style w:type="paragraph" w:customStyle="1" w:styleId="15">
    <w:name w:val="Основной текст1"/>
    <w:basedOn w:val="1"/>
    <w:rsid w:val="00887D70"/>
    <w:pPr>
      <w:jc w:val="both"/>
    </w:pPr>
    <w:rPr>
      <w:sz w:val="28"/>
    </w:rPr>
  </w:style>
  <w:style w:type="table" w:styleId="a3">
    <w:name w:val="Table Grid"/>
    <w:basedOn w:val="a1"/>
    <w:rsid w:val="00084E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4C4808"/>
    <w:rPr>
      <w:rFonts w:ascii="Tahoma" w:hAnsi="Tahoma" w:cs="Tahoma"/>
      <w:sz w:val="16"/>
      <w:szCs w:val="16"/>
    </w:rPr>
  </w:style>
  <w:style w:type="paragraph" w:styleId="a5">
    <w:name w:val="Body Text Indent"/>
    <w:basedOn w:val="a"/>
    <w:rsid w:val="005253D1"/>
    <w:pPr>
      <w:shd w:val="clear" w:color="auto" w:fill="FFFFFF"/>
      <w:tabs>
        <w:tab w:val="left" w:pos="1306"/>
      </w:tabs>
      <w:ind w:firstLine="720"/>
    </w:pPr>
    <w:rPr>
      <w:b/>
      <w:bCs/>
      <w:color w:val="000000"/>
      <w:sz w:val="28"/>
      <w:szCs w:val="28"/>
    </w:rPr>
  </w:style>
  <w:style w:type="paragraph" w:styleId="20">
    <w:name w:val="Body Text Indent 2"/>
    <w:basedOn w:val="a"/>
    <w:rsid w:val="005253D1"/>
    <w:pPr>
      <w:ind w:firstLine="720"/>
      <w:jc w:val="both"/>
    </w:pPr>
    <w:rPr>
      <w:sz w:val="22"/>
    </w:rPr>
  </w:style>
  <w:style w:type="character" w:customStyle="1" w:styleId="newsheader1">
    <w:name w:val="newsheader1"/>
    <w:rsid w:val="008C6E5E"/>
    <w:rPr>
      <w:rFonts w:ascii="Arial" w:hAnsi="Arial" w:cs="Arial" w:hint="default"/>
      <w:b/>
      <w:bCs/>
      <w:color w:val="663300"/>
    </w:rPr>
  </w:style>
  <w:style w:type="character" w:styleId="a6">
    <w:name w:val="Hyperlink"/>
    <w:uiPriority w:val="99"/>
    <w:unhideWhenUsed/>
    <w:rsid w:val="0035003F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9A398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endnote text"/>
    <w:basedOn w:val="a"/>
    <w:link w:val="a9"/>
    <w:uiPriority w:val="99"/>
    <w:semiHidden/>
    <w:unhideWhenUsed/>
    <w:rsid w:val="00A2137A"/>
  </w:style>
  <w:style w:type="character" w:customStyle="1" w:styleId="a9">
    <w:name w:val="Текст концевой сноски Знак"/>
    <w:basedOn w:val="a0"/>
    <w:link w:val="a8"/>
    <w:uiPriority w:val="99"/>
    <w:semiHidden/>
    <w:rsid w:val="00A2137A"/>
  </w:style>
  <w:style w:type="character" w:styleId="aa">
    <w:name w:val="endnote reference"/>
    <w:basedOn w:val="a0"/>
    <w:uiPriority w:val="99"/>
    <w:semiHidden/>
    <w:unhideWhenUsed/>
    <w:rsid w:val="00A2137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550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Office\&#1064;&#1072;&#1073;&#1083;&#1086;&#1085;&#1099;\&#1041;&#1083;&#1072;&#1085;&#1082;%20&#1076;&#1086;&#1082;&#1091;&#1084;&#1077;&#1085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F58936-3263-4B46-9CF1-FA8D2517A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документа</Template>
  <TotalTime>4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scsm</Company>
  <LinksUpToDate>false</LinksUpToDate>
  <CharactersWithSpaces>1160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Предустановлен</dc:creator>
  <cp:lastModifiedBy>Vladimir A. Volkov</cp:lastModifiedBy>
  <cp:revision>4</cp:revision>
  <cp:lastPrinted>2017-05-11T07:34:00Z</cp:lastPrinted>
  <dcterms:created xsi:type="dcterms:W3CDTF">2026-09-10T09:36:00Z</dcterms:created>
  <dcterms:modified xsi:type="dcterms:W3CDTF">2026-09-10T09:37:00Z</dcterms:modified>
</cp:coreProperties>
</file>